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62D83" w14:textId="21C2A6EB" w:rsidR="00AC0C2B" w:rsidRPr="00561F28" w:rsidRDefault="00254255" w:rsidP="000E48EC">
      <w:pPr>
        <w:framePr w:hSpace="0" w:wrap="auto" w:vAnchor="margin" w:hAnchor="text" w:xAlign="left" w:yAlign="inline"/>
        <w:tabs>
          <w:tab w:val="right" w:pos="9026"/>
        </w:tabs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970E5F" wp14:editId="25C71442">
                <wp:simplePos x="0" y="0"/>
                <wp:positionH relativeFrom="rightMargin">
                  <wp:posOffset>-276860</wp:posOffset>
                </wp:positionH>
                <wp:positionV relativeFrom="paragraph">
                  <wp:posOffset>7685018</wp:posOffset>
                </wp:positionV>
                <wp:extent cx="838200" cy="7239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F99CD" id="Rectangle 8" o:spid="_x0000_s1026" style="position:absolute;margin-left:-21.8pt;margin-top:605.1pt;width:66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" stroked="f" strokeweight="2pt">
                <v:fill r:id="rId8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8F1722" wp14:editId="5AB03872">
                <wp:simplePos x="0" y="0"/>
                <wp:positionH relativeFrom="rightMargin">
                  <wp:posOffset>-279096</wp:posOffset>
                </wp:positionH>
                <wp:positionV relativeFrom="paragraph">
                  <wp:posOffset>6837597</wp:posOffset>
                </wp:positionV>
                <wp:extent cx="839857" cy="762000"/>
                <wp:effectExtent l="0" t="0" r="1778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857" cy="7620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4CB54" id="Rectangle 6" o:spid="_x0000_s1026" style="position:absolute;margin-left:-22pt;margin-top:538.4pt;width:66.1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" strokecolor="#baad08 [1604]" strokeweight="2pt">
                <v:fill r:id="rId10" o:title="" recolor="t" rotate="t" type="frame"/>
                <w10:wrap anchorx="margin"/>
              </v:rect>
            </w:pict>
          </mc:Fallback>
        </mc:AlternateContent>
      </w:r>
      <w:r w:rsidR="005C420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EC6909E" wp14:editId="1F5F2936">
                <wp:simplePos x="0" y="0"/>
                <wp:positionH relativeFrom="margin">
                  <wp:posOffset>-493395</wp:posOffset>
                </wp:positionH>
                <wp:positionV relativeFrom="page">
                  <wp:posOffset>1804670</wp:posOffset>
                </wp:positionV>
                <wp:extent cx="6830060" cy="8666480"/>
                <wp:effectExtent l="0" t="0" r="27940" b="20320"/>
                <wp:wrapThrough wrapText="bothSides">
                  <wp:wrapPolygon edited="1">
                    <wp:start x="0" y="0"/>
                    <wp:lineTo x="0" y="21574"/>
                    <wp:lineTo x="21511" y="21574"/>
                    <wp:lineTo x="27553" y="21456"/>
                    <wp:lineTo x="27450" y="11657"/>
                    <wp:lineTo x="27104" y="0"/>
                    <wp:lineTo x="0" y="0"/>
                  </wp:wrapPolygon>
                </wp:wrapThrough>
                <wp:docPr id="4" name="Zone de texte 4" descr="bloctexte color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060" cy="8666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6400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C9FEA6E" w14:textId="77777777" w:rsidR="00255972" w:rsidRPr="00255972" w:rsidRDefault="00255972" w:rsidP="0025597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DF12B71" w14:textId="77777777" w:rsidR="00255972" w:rsidRPr="00E86668" w:rsidRDefault="00255972" w:rsidP="00255972">
                            <w:pPr>
                              <w:rPr>
                                <w:b/>
                                <w:bCs/>
                                <w:color w:val="auto"/>
                                <w:sz w:val="24"/>
                                <w:u w:val="single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b/>
                                <w:bCs/>
                                <w:color w:val="auto"/>
                                <w:sz w:val="24"/>
                                <w:u w:val="single"/>
                              </w:rPr>
                              <w:t>Dimanche 22 janvier</w:t>
                            </w:r>
                            <w:r w:rsidRPr="00E86668">
                              <w:rPr>
                                <w:b/>
                                <w:bCs/>
                                <w:color w:val="auto"/>
                                <w:sz w:val="24"/>
                                <w:u w:val="single"/>
                              </w:rPr>
                              <w:t> :</w:t>
                            </w:r>
                          </w:p>
                          <w:p w14:paraId="581C71B4" w14:textId="77777777" w:rsidR="00255972" w:rsidRPr="00255972" w:rsidRDefault="00255972" w:rsidP="00255972">
                            <w:pPr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5642F6B5" w14:textId="111DC5A5" w:rsidR="00255972" w:rsidRPr="00E86668" w:rsidRDefault="00255972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17h30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(place </w:t>
                            </w:r>
                            <w:r w:rsidR="00F0181C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Philippe Lamour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) Pot d’accueil avec dégustation des produits locaux</w:t>
                            </w:r>
                          </w:p>
                          <w:p w14:paraId="61FF624E" w14:textId="77777777" w:rsidR="00255972" w:rsidRPr="00E86668" w:rsidRDefault="00255972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Concert de cloches</w:t>
                            </w:r>
                          </w:p>
                          <w:p w14:paraId="1D6B4166" w14:textId="77777777" w:rsidR="00255972" w:rsidRPr="00E86668" w:rsidRDefault="00255972" w:rsidP="00255972">
                            <w:pPr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6B8B195" w14:textId="1815DE7B" w:rsidR="00255972" w:rsidRPr="00E86668" w:rsidRDefault="00255972" w:rsidP="0025597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color w:val="auto"/>
                                <w:sz w:val="24"/>
                                <w:u w:val="single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b/>
                                <w:bCs/>
                                <w:color w:val="auto"/>
                                <w:sz w:val="24"/>
                                <w:u w:val="single"/>
                              </w:rPr>
                              <w:t>Lundi 23 janvier : L’architecture</w:t>
                            </w:r>
                          </w:p>
                          <w:p w14:paraId="66817E90" w14:textId="77777777" w:rsidR="00255972" w:rsidRPr="00E86668" w:rsidRDefault="00255972" w:rsidP="00255972">
                            <w:pPr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77D6C2E" w14:textId="2B5C89C5" w:rsidR="00255972" w:rsidRPr="00E86668" w:rsidRDefault="00255972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14h30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Visite du village avec Elsa Giraud</w:t>
                            </w:r>
                            <w:r w:rsidR="00F0181C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, guide conférencière</w:t>
                            </w:r>
                            <w:r w:rsidR="00730292">
                              <w:rPr>
                                <w:rFonts w:ascii="Bookman Old Style" w:hAnsi="Bookman Old Style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730292" w:rsidRPr="00730292">
                              <w:rPr>
                                <w:rFonts w:ascii="Bookman Old Style" w:hAnsi="Bookman Old Style"/>
                                <w:i/>
                                <w:iCs/>
                                <w:sz w:val="20"/>
                                <w:szCs w:val="20"/>
                              </w:rPr>
                              <w:t>Tarif 9€, réduit 7€, gratuit -13 ans.</w:t>
                            </w:r>
                          </w:p>
                          <w:p w14:paraId="41ABDCE1" w14:textId="77777777" w:rsidR="00255972" w:rsidRPr="00E86668" w:rsidRDefault="00255972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FE47EAC" w14:textId="6F5CB1B1" w:rsidR="00730292" w:rsidRPr="00730292" w:rsidRDefault="00255972" w:rsidP="00730292">
                            <w:pPr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17h</w:t>
                            </w:r>
                            <w:r w:rsidRPr="00E86668"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Conférence « L’architecture rurale du Queyras » par Elsa Giraud</w:t>
                            </w:r>
                            <w:r w:rsidR="00E752C1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, guide conférencière.</w:t>
                            </w:r>
                            <w:r w:rsidR="00F0181C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RDV </w:t>
                            </w:r>
                            <w:r w:rsidR="008174A1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salle des </w:t>
                            </w:r>
                            <w:r w:rsidR="008174A1" w:rsidRPr="00730292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fêtes</w:t>
                            </w:r>
                            <w:r w:rsidR="00730292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. Participation libre.</w:t>
                            </w:r>
                          </w:p>
                          <w:p w14:paraId="25783A5D" w14:textId="1063D628" w:rsidR="006A4472" w:rsidRPr="00E86668" w:rsidRDefault="006A4472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11B843C" w14:textId="77D6F736" w:rsidR="006A4472" w:rsidRPr="00E86668" w:rsidRDefault="006A4472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20h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Repas tradition au restaurant « Le </w:t>
                            </w:r>
                            <w:proofErr w:type="spellStart"/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Farnien’thé</w:t>
                            </w:r>
                            <w:proofErr w:type="spellEnd"/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 » (place vieille, à coté église)</w:t>
                            </w:r>
                            <w:r w:rsidR="00825BAB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. Avec l’accordéoniste Pierre Grossan. </w:t>
                            </w:r>
                          </w:p>
                          <w:p w14:paraId="791D91E0" w14:textId="77777777" w:rsidR="00255972" w:rsidRPr="00E86668" w:rsidRDefault="00255972" w:rsidP="00255972">
                            <w:pPr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E723821" w14:textId="77777777" w:rsidR="00255972" w:rsidRPr="00E86668" w:rsidRDefault="00255972" w:rsidP="0025597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color w:val="auto"/>
                                <w:sz w:val="24"/>
                                <w:u w:val="single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b/>
                                <w:bCs/>
                                <w:color w:val="auto"/>
                                <w:sz w:val="24"/>
                                <w:u w:val="single"/>
                              </w:rPr>
                              <w:t>Mardi 24 janvier : Les plantes</w:t>
                            </w:r>
                          </w:p>
                          <w:p w14:paraId="7EE050A2" w14:textId="77777777" w:rsidR="00255972" w:rsidRPr="00E86668" w:rsidRDefault="00255972" w:rsidP="00255972">
                            <w:pPr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5EE6CE3" w14:textId="50B71721" w:rsidR="00255972" w:rsidRPr="00E86668" w:rsidRDefault="001C3D1F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="00255972" w:rsidRPr="00E86668"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30</w:t>
                            </w:r>
                            <w:r w:rsidR="00255972" w:rsidRPr="00E86668"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 xml:space="preserve"> 1</w:t>
                            </w:r>
                            <w:r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255972" w:rsidRPr="00E86668"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30</w:t>
                            </w:r>
                            <w:r w:rsidR="00255972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atelier « Cuisine des épices et aromates sauvages de</w:t>
                            </w:r>
                            <w:r w:rsidR="00E752C1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Ceillac</w:t>
                            </w:r>
                            <w:r w:rsidR="00255972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». Avec Dominique Coll</w:t>
                            </w:r>
                            <w:r w:rsidR="008174A1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0181C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Ethnobotaniste. RDV </w:t>
                            </w:r>
                            <w:r w:rsidR="008174A1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salle des Fêtes</w:t>
                            </w:r>
                            <w:r w:rsidR="00165C96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. Entrée 5€/pers.</w:t>
                            </w:r>
                          </w:p>
                          <w:p w14:paraId="7610F0F1" w14:textId="77777777" w:rsidR="008174A1" w:rsidRPr="00E86668" w:rsidRDefault="008174A1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6D431D6" w14:textId="2608A826" w:rsidR="00255972" w:rsidRPr="00E86668" w:rsidRDefault="00255972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12h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Repas tradition proposé par le restaurant « La Cascade ».</w:t>
                            </w:r>
                          </w:p>
                          <w:p w14:paraId="3527742D" w14:textId="77777777" w:rsidR="00825BAB" w:rsidRPr="00E86668" w:rsidRDefault="00825BAB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5888B67" w14:textId="36C524F3" w:rsidR="00255972" w:rsidRPr="00E86668" w:rsidRDefault="00825BAB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18</w:t>
                            </w:r>
                            <w:r w:rsidR="00E86668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h</w:t>
                            </w:r>
                            <w:r w:rsidR="00E86668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Sortie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 Raquettes Raclette avec le gîte « Le Petit Chalet ».</w:t>
                            </w:r>
                          </w:p>
                          <w:p w14:paraId="37387999" w14:textId="2EFB1BF6" w:rsidR="00825BAB" w:rsidRPr="00E86668" w:rsidRDefault="00825BAB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Descente en raquettes au départ de la </w:t>
                            </w:r>
                            <w:proofErr w:type="spellStart"/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Rt</w:t>
                            </w:r>
                            <w:proofErr w:type="spellEnd"/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de la Viste, chacun apporte ses raquettes, dégustation de la raclette au gîte et remontée en navette. S</w:t>
                            </w:r>
                            <w:r w:rsidR="00E86668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ur réservation 24€/pers.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433D459" w14:textId="48351376" w:rsidR="00825BAB" w:rsidRPr="00E86668" w:rsidRDefault="00825BAB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258ABC9" w14:textId="6AF5AD6E" w:rsidR="00255972" w:rsidRDefault="00255972" w:rsidP="0025597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color w:val="auto"/>
                                <w:sz w:val="24"/>
                                <w:u w:val="single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b/>
                                <w:bCs/>
                                <w:color w:val="auto"/>
                                <w:sz w:val="24"/>
                                <w:u w:val="single"/>
                              </w:rPr>
                              <w:t>Mercredi 25 janvier : L’enfance d’Antan</w:t>
                            </w:r>
                          </w:p>
                          <w:p w14:paraId="6E0B46ED" w14:textId="77777777" w:rsidR="00730292" w:rsidRPr="00E86668" w:rsidRDefault="00730292" w:rsidP="0025597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color w:val="auto"/>
                                <w:sz w:val="24"/>
                                <w:u w:val="single"/>
                              </w:rPr>
                            </w:pPr>
                          </w:p>
                          <w:p w14:paraId="6F7BA7D6" w14:textId="4B2B9D7B" w:rsidR="00255972" w:rsidRPr="005C4202" w:rsidRDefault="00B36CF0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C4202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10h : B</w:t>
                            </w:r>
                            <w:r w:rsidRPr="005C4202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alade en traineau équin. Venez frissonner à l’ancienne au rythme du cheval. Au cours d’une balade d’environ 50 min, découvrez ou redécouvrez un moyen de transport d’antan. Voyage dans le temps garanti ! Attention places limitées, </w:t>
                            </w:r>
                            <w:r w:rsidR="001C3D1F" w:rsidRPr="005C4202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inscriptions obligatoires</w:t>
                            </w:r>
                            <w:r w:rsidRPr="005C4202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au 06 64 72 93 60. Tarif </w:t>
                            </w:r>
                            <w:r w:rsidR="00730292" w:rsidRPr="005C4202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35€/pers.</w:t>
                            </w:r>
                          </w:p>
                          <w:p w14:paraId="0FF1FDC1" w14:textId="77777777" w:rsidR="001C3D1F" w:rsidRPr="00B36CF0" w:rsidRDefault="001C3D1F" w:rsidP="00255972">
                            <w:pPr>
                              <w:rPr>
                                <w:rFonts w:ascii="Times New Roman" w:hAnsi="Times New Roman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75E2AA5C" w14:textId="43BDF2DD" w:rsidR="00255972" w:rsidRPr="00E86668" w:rsidRDefault="00255972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14h 16h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 : Après-midi « Jeux en bois » comme autrefois</w:t>
                            </w:r>
                            <w:r w:rsidR="008174A1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, salle des fêtes</w:t>
                            </w:r>
                            <w:r w:rsidR="00730292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. Entrée 2€</w:t>
                            </w:r>
                          </w:p>
                          <w:p w14:paraId="6D3422F8" w14:textId="042E72C4" w:rsidR="006A4472" w:rsidRPr="00E86668" w:rsidRDefault="006A4472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A609E00" w14:textId="278C8CA6" w:rsidR="006A4472" w:rsidRPr="00E86668" w:rsidRDefault="006A4472" w:rsidP="006A44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20h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Repas tradition au restaurant « Le Pourquoi » (</w:t>
                            </w:r>
                            <w:r w:rsidR="001C3D1F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F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ond </w:t>
                            </w:r>
                            <w:proofErr w:type="spellStart"/>
                            <w:r w:rsidR="001C3D1F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ancte</w:t>
                            </w:r>
                            <w:proofErr w:type="spellEnd"/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3AE81BD" w14:textId="77777777" w:rsidR="00255972" w:rsidRPr="00E86668" w:rsidRDefault="00255972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8B3DBF2" w14:textId="77777777" w:rsidR="00255972" w:rsidRPr="00E86668" w:rsidRDefault="00255972" w:rsidP="0025597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color w:val="auto"/>
                                <w:sz w:val="24"/>
                                <w:u w:val="single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b/>
                                <w:bCs/>
                                <w:color w:val="auto"/>
                                <w:sz w:val="24"/>
                                <w:u w:val="single"/>
                              </w:rPr>
                              <w:t>Jeudi 26 janvier : La Montagne</w:t>
                            </w:r>
                          </w:p>
                          <w:p w14:paraId="170993CE" w14:textId="77777777" w:rsidR="00255972" w:rsidRPr="00E86668" w:rsidRDefault="00255972" w:rsidP="0025597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08ED47E" w14:textId="77777777" w:rsidR="005C4202" w:rsidRDefault="00255972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17h-18h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Soirée « Contes à voyager assis » par Anne-Claire </w:t>
                            </w:r>
                            <w:proofErr w:type="spellStart"/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Dromzée</w:t>
                            </w:r>
                            <w:proofErr w:type="spellEnd"/>
                            <w:r w:rsidR="008174A1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0181C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conteuse. </w:t>
                            </w:r>
                          </w:p>
                          <w:p w14:paraId="7876F948" w14:textId="07AD5B28" w:rsidR="00BE78CA" w:rsidRPr="00E86668" w:rsidRDefault="00F0181C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RDV</w:t>
                            </w:r>
                            <w:r w:rsidR="00E752C1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74A1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salle des fêtes</w:t>
                            </w:r>
                            <w:r w:rsidR="00730292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. 2€/pers</w:t>
                            </w:r>
                          </w:p>
                          <w:p w14:paraId="5EF2B335" w14:textId="77777777" w:rsidR="00BE78CA" w:rsidRPr="00E86668" w:rsidRDefault="00BE78CA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85EEFD1" w14:textId="09AE259C" w:rsidR="00255972" w:rsidRPr="00E86668" w:rsidRDefault="00255972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20h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Repas tradition proposé par le restaurant « Le </w:t>
                            </w:r>
                            <w:r w:rsidR="008550E5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Matefaim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».</w:t>
                            </w:r>
                          </w:p>
                          <w:p w14:paraId="7D230FD8" w14:textId="77777777" w:rsidR="00255972" w:rsidRPr="00E86668" w:rsidRDefault="00255972" w:rsidP="0025597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523D964" w14:textId="77777777" w:rsidR="00255972" w:rsidRPr="00E86668" w:rsidRDefault="00255972" w:rsidP="0025597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color w:val="auto"/>
                                <w:sz w:val="24"/>
                                <w:u w:val="single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b/>
                                <w:bCs/>
                                <w:color w:val="auto"/>
                                <w:sz w:val="24"/>
                                <w:u w:val="single"/>
                              </w:rPr>
                              <w:t>Vendredi 27 janvier : La fête</w:t>
                            </w:r>
                          </w:p>
                          <w:p w14:paraId="0B5797FD" w14:textId="77777777" w:rsidR="00255972" w:rsidRPr="00E86668" w:rsidRDefault="00255972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A6E8367" w14:textId="36E38325" w:rsidR="00255972" w:rsidRPr="00E86668" w:rsidRDefault="00255972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18h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Apéro de clôture. Suivi du « Bal Folk » avec Claire et le Groupe « Folk You »</w:t>
                            </w:r>
                            <w:r w:rsidR="008174A1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165C96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="008174A1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alle des </w:t>
                            </w:r>
                            <w:r w:rsidR="005C4202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fêtes</w:t>
                            </w:r>
                            <w:r w:rsidR="005C4202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. Entrée 10€/pers</w:t>
                            </w:r>
                          </w:p>
                          <w:p w14:paraId="51539F52" w14:textId="1013EDC0" w:rsidR="00BE78CA" w:rsidRPr="00E86668" w:rsidRDefault="00BE78CA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794AAE0" w14:textId="227A99C7" w:rsidR="00BE78CA" w:rsidRDefault="00BE78CA" w:rsidP="00255972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noProof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20h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Repas tradition </w:t>
                            </w:r>
                            <w:r w:rsidR="00923A26"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proposé par le</w:t>
                            </w:r>
                            <w:r w:rsidRPr="00E86668">
                              <w:rPr>
                                <w:rFonts w:ascii="Bookman Old Style" w:hAnsi="Bookman Old Style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restaurant « L’étape Gourmande »</w:t>
                            </w:r>
                            <w:r w:rsidR="00E369D8" w:rsidRPr="00E86668">
                              <w:rPr>
                                <w:rFonts w:ascii="Bookman Old Style" w:hAnsi="Bookman Old Style"/>
                                <w:i/>
                                <w:iCs/>
                                <w:noProof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E752C1" w:rsidRPr="00E86668">
                              <w:rPr>
                                <w:rFonts w:ascii="Bookman Old Style" w:hAnsi="Bookman Old Style"/>
                                <w:i/>
                                <w:iCs/>
                                <w:noProof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  <w:t>(bas du village)</w:t>
                            </w:r>
                          </w:p>
                          <w:p w14:paraId="1EB36358" w14:textId="62F6FC89" w:rsidR="00DA7185" w:rsidRPr="00E86668" w:rsidRDefault="00DA7185" w:rsidP="00255972">
                            <w:pPr>
                              <w:rPr>
                                <w:rFonts w:ascii="Calibri" w:hAnsi="Calibri"/>
                                <w:noProof/>
                                <w:color w:val="auto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1C4DDF40" w14:textId="40E6B63C" w:rsidR="00DA7185" w:rsidRPr="00DA7185" w:rsidRDefault="00DA7185" w:rsidP="00B36CF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auto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A7185"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auto"/>
                                <w:sz w:val="18"/>
                                <w:szCs w:val="18"/>
                                <w:lang w:eastAsia="fr-FR"/>
                              </w:rPr>
                              <w:t>Infos 0660733178</w:t>
                            </w:r>
                            <w:r w:rsidR="008174A1"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auto"/>
                                <w:sz w:val="18"/>
                                <w:szCs w:val="18"/>
                                <w:lang w:eastAsia="fr-FR"/>
                              </w:rPr>
                              <w:t xml:space="preserve"> ou animation@ceillac.fr</w:t>
                            </w:r>
                          </w:p>
                          <w:p w14:paraId="3CB3CCA0" w14:textId="77777777" w:rsidR="00255972" w:rsidRPr="00255972" w:rsidRDefault="00255972" w:rsidP="00255972">
                            <w:pPr>
                              <w:pStyle w:val="Corpsdetexte1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274320" rIns="5486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6909E" id="_x0000_t202" coordsize="21600,21600" o:spt="202" path="m,l,21600r21600,l21600,xe">
                <v:stroke joinstyle="miter"/>
                <v:path gradientshapeok="t" o:connecttype="rect"/>
              </v:shapetype>
              <v:shape id="Zone de texte 4" o:spid="_x0000_s1026" type="#_x0000_t202" alt="bloctexte coloré" style="position:absolute;margin-left:-38.85pt;margin-top:142.1pt;width:537.8pt;height:682.4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wrapcoords="0 0 0 21574 21511 21574 27553 21456 27450 11657 27104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" fillcolor="#faf28d [3204]" strokecolor="#faf28d [3204]" strokeweight=".5pt">
                <v:fill opacity="41891f"/>
                <v:textbox inset="36pt,21.6pt,43.2pt">
                  <w:txbxContent>
                    <w:p w14:paraId="0C9FEA6E" w14:textId="77777777" w:rsidR="00255972" w:rsidRPr="00255972" w:rsidRDefault="00255972" w:rsidP="00255972">
                      <w:pPr>
                        <w:rPr>
                          <w:rFonts w:ascii="Bookman Old Style" w:hAnsi="Bookman Old Style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  <w:p w14:paraId="6DF12B71" w14:textId="77777777" w:rsidR="00255972" w:rsidRPr="00E86668" w:rsidRDefault="00255972" w:rsidP="00255972">
                      <w:pPr>
                        <w:rPr>
                          <w:b/>
                          <w:bCs/>
                          <w:color w:val="auto"/>
                          <w:sz w:val="24"/>
                          <w:u w:val="single"/>
                        </w:rPr>
                      </w:pPr>
                      <w:r w:rsidRPr="00E86668">
                        <w:rPr>
                          <w:rFonts w:ascii="Bookman Old Style" w:hAnsi="Bookman Old Style"/>
                          <w:b/>
                          <w:bCs/>
                          <w:color w:val="auto"/>
                          <w:sz w:val="24"/>
                          <w:u w:val="single"/>
                        </w:rPr>
                        <w:t>Dimanche 22 janvier</w:t>
                      </w:r>
                      <w:r w:rsidRPr="00E86668">
                        <w:rPr>
                          <w:b/>
                          <w:bCs/>
                          <w:color w:val="auto"/>
                          <w:sz w:val="24"/>
                          <w:u w:val="single"/>
                        </w:rPr>
                        <w:t> :</w:t>
                      </w:r>
                    </w:p>
                    <w:p w14:paraId="581C71B4" w14:textId="77777777" w:rsidR="00255972" w:rsidRPr="00255972" w:rsidRDefault="00255972" w:rsidP="00255972">
                      <w:pPr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  <w:p w14:paraId="5642F6B5" w14:textId="111DC5A5" w:rsidR="00255972" w:rsidRPr="00E86668" w:rsidRDefault="00255972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E86668"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>17h30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(place </w:t>
                      </w:r>
                      <w:r w:rsidR="00F0181C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Philippe Lamour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) Pot d’accueil avec dégustation des produits locaux</w:t>
                      </w:r>
                    </w:p>
                    <w:p w14:paraId="61FF624E" w14:textId="77777777" w:rsidR="00255972" w:rsidRPr="00E86668" w:rsidRDefault="00255972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Concert de cloches</w:t>
                      </w:r>
                    </w:p>
                    <w:p w14:paraId="1D6B4166" w14:textId="77777777" w:rsidR="00255972" w:rsidRPr="00E86668" w:rsidRDefault="00255972" w:rsidP="00255972">
                      <w:pPr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36B8B195" w14:textId="1815DE7B" w:rsidR="00255972" w:rsidRPr="00E86668" w:rsidRDefault="00255972" w:rsidP="00255972">
                      <w:pPr>
                        <w:rPr>
                          <w:rFonts w:ascii="Bookman Old Style" w:hAnsi="Bookman Old Style"/>
                          <w:b/>
                          <w:bCs/>
                          <w:color w:val="auto"/>
                          <w:sz w:val="24"/>
                          <w:u w:val="single"/>
                        </w:rPr>
                      </w:pPr>
                      <w:r w:rsidRPr="00E86668">
                        <w:rPr>
                          <w:rFonts w:ascii="Bookman Old Style" w:hAnsi="Bookman Old Style"/>
                          <w:b/>
                          <w:bCs/>
                          <w:color w:val="auto"/>
                          <w:sz w:val="24"/>
                          <w:u w:val="single"/>
                        </w:rPr>
                        <w:t>Lundi 23 janvier : L’architecture</w:t>
                      </w:r>
                    </w:p>
                    <w:p w14:paraId="66817E90" w14:textId="77777777" w:rsidR="00255972" w:rsidRPr="00E86668" w:rsidRDefault="00255972" w:rsidP="00255972">
                      <w:pPr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177D6C2E" w14:textId="2B5C89C5" w:rsidR="00255972" w:rsidRPr="00E86668" w:rsidRDefault="00255972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E86668"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>14h30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Visite du village avec Elsa Giraud</w:t>
                      </w:r>
                      <w:r w:rsidR="00F0181C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, guide conférencière</w:t>
                      </w:r>
                      <w:r w:rsidR="00730292">
                        <w:rPr>
                          <w:rFonts w:ascii="Bookman Old Style" w:hAnsi="Bookman Old Style"/>
                          <w:i/>
                          <w:iCs/>
                          <w:sz w:val="20"/>
                          <w:szCs w:val="20"/>
                        </w:rPr>
                        <w:t xml:space="preserve">. </w:t>
                      </w:r>
                      <w:r w:rsidR="00730292" w:rsidRPr="00730292">
                        <w:rPr>
                          <w:rFonts w:ascii="Bookman Old Style" w:hAnsi="Bookman Old Style"/>
                          <w:i/>
                          <w:iCs/>
                          <w:sz w:val="20"/>
                          <w:szCs w:val="20"/>
                        </w:rPr>
                        <w:t>Tarif 9€, réduit 7€, gratuit -13 ans.</w:t>
                      </w:r>
                    </w:p>
                    <w:p w14:paraId="41ABDCE1" w14:textId="77777777" w:rsidR="00255972" w:rsidRPr="00E86668" w:rsidRDefault="00255972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</w:p>
                    <w:p w14:paraId="6FE47EAC" w14:textId="6F5CB1B1" w:rsidR="00730292" w:rsidRPr="00730292" w:rsidRDefault="00255972" w:rsidP="00730292">
                      <w:pPr>
                        <w:jc w:val="both"/>
                        <w:rPr>
                          <w:rFonts w:ascii="Times New Roman" w:hAnsi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E86668"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>17h</w:t>
                      </w:r>
                      <w:r w:rsidRPr="00E86668"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Conférence « L’architecture rurale du Queyras » par Elsa Giraud</w:t>
                      </w:r>
                      <w:r w:rsidR="00E752C1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, guide conférencière.</w:t>
                      </w:r>
                      <w:r w:rsidR="00F0181C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RDV </w:t>
                      </w:r>
                      <w:r w:rsidR="008174A1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salle des </w:t>
                      </w:r>
                      <w:r w:rsidR="008174A1" w:rsidRPr="00730292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fêtes</w:t>
                      </w:r>
                      <w:r w:rsidR="00730292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. Participation libre.</w:t>
                      </w:r>
                    </w:p>
                    <w:p w14:paraId="25783A5D" w14:textId="1063D628" w:rsidR="006A4472" w:rsidRPr="00E86668" w:rsidRDefault="006A4472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</w:p>
                    <w:p w14:paraId="611B843C" w14:textId="77D6F736" w:rsidR="006A4472" w:rsidRPr="00E86668" w:rsidRDefault="006A4472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E86668"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>20h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Repas tradition au restaurant « Le </w:t>
                      </w:r>
                      <w:proofErr w:type="spellStart"/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Farnien’thé</w:t>
                      </w:r>
                      <w:proofErr w:type="spellEnd"/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 » (place vieille, à coté église)</w:t>
                      </w:r>
                      <w:r w:rsidR="00825BAB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. Avec l’accordéoniste Pierre Grossan. </w:t>
                      </w:r>
                    </w:p>
                    <w:p w14:paraId="791D91E0" w14:textId="77777777" w:rsidR="00255972" w:rsidRPr="00E86668" w:rsidRDefault="00255972" w:rsidP="00255972">
                      <w:pPr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7E723821" w14:textId="77777777" w:rsidR="00255972" w:rsidRPr="00E86668" w:rsidRDefault="00255972" w:rsidP="00255972">
                      <w:pPr>
                        <w:rPr>
                          <w:rFonts w:ascii="Bookman Old Style" w:hAnsi="Bookman Old Style"/>
                          <w:b/>
                          <w:bCs/>
                          <w:color w:val="auto"/>
                          <w:sz w:val="24"/>
                          <w:u w:val="single"/>
                        </w:rPr>
                      </w:pPr>
                      <w:r w:rsidRPr="00E86668">
                        <w:rPr>
                          <w:rFonts w:ascii="Bookman Old Style" w:hAnsi="Bookman Old Style"/>
                          <w:b/>
                          <w:bCs/>
                          <w:color w:val="auto"/>
                          <w:sz w:val="24"/>
                          <w:u w:val="single"/>
                        </w:rPr>
                        <w:t>Mardi 24 janvier : Les plantes</w:t>
                      </w:r>
                    </w:p>
                    <w:p w14:paraId="7EE050A2" w14:textId="77777777" w:rsidR="00255972" w:rsidRPr="00E86668" w:rsidRDefault="00255972" w:rsidP="00255972">
                      <w:pPr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65EE6CE3" w14:textId="50B71721" w:rsidR="00255972" w:rsidRPr="00E86668" w:rsidRDefault="001C3D1F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>9</w:t>
                      </w:r>
                      <w:r w:rsidR="00255972" w:rsidRPr="00E86668"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>h</w:t>
                      </w:r>
                      <w:r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>30</w:t>
                      </w:r>
                      <w:r w:rsidR="00255972" w:rsidRPr="00E86668"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 xml:space="preserve"> 1</w:t>
                      </w:r>
                      <w:r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255972" w:rsidRPr="00E86668"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>h</w:t>
                      </w:r>
                      <w:r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>30</w:t>
                      </w:r>
                      <w:r w:rsidR="00255972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atelier « Cuisine des épices et aromates sauvages de</w:t>
                      </w:r>
                      <w:r w:rsidR="00E752C1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Ceillac</w:t>
                      </w:r>
                      <w:r w:rsidR="00255972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». Avec Dominique Coll</w:t>
                      </w:r>
                      <w:r w:rsidR="008174A1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r w:rsidR="00F0181C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Ethnobotaniste. RDV </w:t>
                      </w:r>
                      <w:r w:rsidR="008174A1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salle des Fêtes</w:t>
                      </w:r>
                      <w:r w:rsidR="00165C96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. Entrée 5€/pers.</w:t>
                      </w:r>
                    </w:p>
                    <w:p w14:paraId="7610F0F1" w14:textId="77777777" w:rsidR="008174A1" w:rsidRPr="00E86668" w:rsidRDefault="008174A1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</w:p>
                    <w:p w14:paraId="06D431D6" w14:textId="2608A826" w:rsidR="00255972" w:rsidRPr="00E86668" w:rsidRDefault="00255972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E86668"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>12h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Repas tradition proposé par le restaurant « La Cascade ».</w:t>
                      </w:r>
                    </w:p>
                    <w:p w14:paraId="3527742D" w14:textId="77777777" w:rsidR="00825BAB" w:rsidRPr="00E86668" w:rsidRDefault="00825BAB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</w:p>
                    <w:p w14:paraId="15888B67" w14:textId="36C524F3" w:rsidR="00255972" w:rsidRPr="00E86668" w:rsidRDefault="00825BAB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  <w:u w:val="single"/>
                        </w:rPr>
                        <w:t>18</w:t>
                      </w:r>
                      <w:r w:rsidR="00E86668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  <w:u w:val="single"/>
                        </w:rPr>
                        <w:t>h</w:t>
                      </w:r>
                      <w:r w:rsidR="00E86668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Sortie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 Raquettes Raclette avec le gîte « Le Petit Chalet ».</w:t>
                      </w:r>
                    </w:p>
                    <w:p w14:paraId="37387999" w14:textId="2EFB1BF6" w:rsidR="00825BAB" w:rsidRPr="00E86668" w:rsidRDefault="00825BAB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Descente en raquettes au départ de la </w:t>
                      </w:r>
                      <w:proofErr w:type="spellStart"/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Rt</w:t>
                      </w:r>
                      <w:proofErr w:type="spellEnd"/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de la Viste, chacun apporte ses raquettes, dégustation de la raclette au gîte et remontée en navette. S</w:t>
                      </w:r>
                      <w:r w:rsidR="00E86668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ur réservation 24€/pers.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433D459" w14:textId="48351376" w:rsidR="00825BAB" w:rsidRPr="00E86668" w:rsidRDefault="00825BAB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258ABC9" w14:textId="6AF5AD6E" w:rsidR="00255972" w:rsidRDefault="00255972" w:rsidP="00255972">
                      <w:pPr>
                        <w:rPr>
                          <w:rFonts w:ascii="Bookman Old Style" w:hAnsi="Bookman Old Style"/>
                          <w:b/>
                          <w:bCs/>
                          <w:color w:val="auto"/>
                          <w:sz w:val="24"/>
                          <w:u w:val="single"/>
                        </w:rPr>
                      </w:pPr>
                      <w:r w:rsidRPr="00E86668">
                        <w:rPr>
                          <w:rFonts w:ascii="Bookman Old Style" w:hAnsi="Bookman Old Style"/>
                          <w:b/>
                          <w:bCs/>
                          <w:color w:val="auto"/>
                          <w:sz w:val="24"/>
                          <w:u w:val="single"/>
                        </w:rPr>
                        <w:t>Mercredi 25 janvier : L’enfance d’Antan</w:t>
                      </w:r>
                    </w:p>
                    <w:p w14:paraId="6E0B46ED" w14:textId="77777777" w:rsidR="00730292" w:rsidRPr="00E86668" w:rsidRDefault="00730292" w:rsidP="00255972">
                      <w:pPr>
                        <w:rPr>
                          <w:rFonts w:ascii="Bookman Old Style" w:hAnsi="Bookman Old Style"/>
                          <w:b/>
                          <w:bCs/>
                          <w:color w:val="auto"/>
                          <w:sz w:val="24"/>
                          <w:u w:val="single"/>
                        </w:rPr>
                      </w:pPr>
                    </w:p>
                    <w:p w14:paraId="6F7BA7D6" w14:textId="4B2B9D7B" w:rsidR="00255972" w:rsidRPr="005C4202" w:rsidRDefault="00B36CF0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5C4202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10h : B</w:t>
                      </w:r>
                      <w:r w:rsidRPr="005C4202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alade en traineau équin. Venez frissonner à l’ancienne au rythme du cheval. Au cours d’une balade d’environ 50 min, découvrez ou redécouvrez un moyen de transport d’antan. Voyage dans le temps garanti ! Attention places limitées, </w:t>
                      </w:r>
                      <w:r w:rsidR="001C3D1F" w:rsidRPr="005C4202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inscriptions obligatoires</w:t>
                      </w:r>
                      <w:r w:rsidRPr="005C4202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au 06 64 72 93 60. Tarif </w:t>
                      </w:r>
                      <w:r w:rsidR="00730292" w:rsidRPr="005C4202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35€/pers.</w:t>
                      </w:r>
                    </w:p>
                    <w:p w14:paraId="0FF1FDC1" w14:textId="77777777" w:rsidR="001C3D1F" w:rsidRPr="00B36CF0" w:rsidRDefault="001C3D1F" w:rsidP="00255972">
                      <w:pPr>
                        <w:rPr>
                          <w:rFonts w:ascii="Times New Roman" w:hAnsi="Times New Roman"/>
                          <w:i/>
                          <w:iCs/>
                          <w:color w:val="auto"/>
                          <w:sz w:val="22"/>
                          <w:szCs w:val="22"/>
                        </w:rPr>
                      </w:pPr>
                    </w:p>
                    <w:p w14:paraId="75E2AA5C" w14:textId="43BDF2DD" w:rsidR="00255972" w:rsidRPr="00E86668" w:rsidRDefault="00255972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E86668"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>14h 16h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 : Après-midi « Jeux en bois » comme autrefois</w:t>
                      </w:r>
                      <w:r w:rsidR="008174A1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, salle des fêtes</w:t>
                      </w:r>
                      <w:r w:rsidR="00730292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. Entrée 2€</w:t>
                      </w:r>
                    </w:p>
                    <w:p w14:paraId="6D3422F8" w14:textId="042E72C4" w:rsidR="006A4472" w:rsidRPr="00E86668" w:rsidRDefault="006A4472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</w:p>
                    <w:p w14:paraId="5A609E00" w14:textId="278C8CA6" w:rsidR="006A4472" w:rsidRPr="00E86668" w:rsidRDefault="006A4472" w:rsidP="006A44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E86668"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>20h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Repas tradition au restaurant « Le Pourquoi » (</w:t>
                      </w:r>
                      <w:r w:rsidR="001C3D1F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F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ond </w:t>
                      </w:r>
                      <w:proofErr w:type="spellStart"/>
                      <w:r w:rsidR="001C3D1F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S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ancte</w:t>
                      </w:r>
                      <w:proofErr w:type="spellEnd"/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)</w:t>
                      </w:r>
                    </w:p>
                    <w:p w14:paraId="13AE81BD" w14:textId="77777777" w:rsidR="00255972" w:rsidRPr="00E86668" w:rsidRDefault="00255972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</w:p>
                    <w:p w14:paraId="28B3DBF2" w14:textId="77777777" w:rsidR="00255972" w:rsidRPr="00E86668" w:rsidRDefault="00255972" w:rsidP="00255972">
                      <w:pPr>
                        <w:rPr>
                          <w:rFonts w:ascii="Bookman Old Style" w:hAnsi="Bookman Old Style"/>
                          <w:b/>
                          <w:bCs/>
                          <w:color w:val="auto"/>
                          <w:sz w:val="24"/>
                          <w:u w:val="single"/>
                        </w:rPr>
                      </w:pPr>
                      <w:r w:rsidRPr="00E86668">
                        <w:rPr>
                          <w:rFonts w:ascii="Bookman Old Style" w:hAnsi="Bookman Old Style"/>
                          <w:b/>
                          <w:bCs/>
                          <w:color w:val="auto"/>
                          <w:sz w:val="24"/>
                          <w:u w:val="single"/>
                        </w:rPr>
                        <w:t>Jeudi 26 janvier : La Montagne</w:t>
                      </w:r>
                    </w:p>
                    <w:p w14:paraId="170993CE" w14:textId="77777777" w:rsidR="00255972" w:rsidRPr="00E86668" w:rsidRDefault="00255972" w:rsidP="00255972">
                      <w:pPr>
                        <w:rPr>
                          <w:rFonts w:ascii="Bookman Old Style" w:hAnsi="Bookman Old Style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</w:p>
                    <w:p w14:paraId="208ED47E" w14:textId="77777777" w:rsidR="005C4202" w:rsidRDefault="00255972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E86668"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>17h-18h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Soirée « Contes à voyager assis » par Anne-Claire </w:t>
                      </w:r>
                      <w:proofErr w:type="spellStart"/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Dromzée</w:t>
                      </w:r>
                      <w:proofErr w:type="spellEnd"/>
                      <w:r w:rsidR="008174A1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r w:rsidR="00F0181C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conteuse. </w:t>
                      </w:r>
                    </w:p>
                    <w:p w14:paraId="7876F948" w14:textId="07AD5B28" w:rsidR="00BE78CA" w:rsidRPr="00E86668" w:rsidRDefault="00F0181C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RDV</w:t>
                      </w:r>
                      <w:r w:rsidR="00E752C1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8174A1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salle des fêtes</w:t>
                      </w:r>
                      <w:r w:rsidR="00730292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. 2€/pers</w:t>
                      </w:r>
                    </w:p>
                    <w:p w14:paraId="5EF2B335" w14:textId="77777777" w:rsidR="00BE78CA" w:rsidRPr="00E86668" w:rsidRDefault="00BE78CA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</w:p>
                    <w:p w14:paraId="485EEFD1" w14:textId="09AE259C" w:rsidR="00255972" w:rsidRPr="00E86668" w:rsidRDefault="00255972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E86668"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>20h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Repas tradition proposé par le restaurant « Le </w:t>
                      </w:r>
                      <w:r w:rsidR="008550E5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Matefaim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».</w:t>
                      </w:r>
                    </w:p>
                    <w:p w14:paraId="7D230FD8" w14:textId="77777777" w:rsidR="00255972" w:rsidRPr="00E86668" w:rsidRDefault="00255972" w:rsidP="00255972">
                      <w:pPr>
                        <w:rPr>
                          <w:rFonts w:ascii="Bookman Old Style" w:hAnsi="Bookman Old Style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</w:p>
                    <w:p w14:paraId="4523D964" w14:textId="77777777" w:rsidR="00255972" w:rsidRPr="00E86668" w:rsidRDefault="00255972" w:rsidP="00255972">
                      <w:pPr>
                        <w:rPr>
                          <w:rFonts w:ascii="Bookman Old Style" w:hAnsi="Bookman Old Style"/>
                          <w:b/>
                          <w:bCs/>
                          <w:color w:val="auto"/>
                          <w:sz w:val="24"/>
                          <w:u w:val="single"/>
                        </w:rPr>
                      </w:pPr>
                      <w:r w:rsidRPr="00E86668">
                        <w:rPr>
                          <w:rFonts w:ascii="Bookman Old Style" w:hAnsi="Bookman Old Style"/>
                          <w:b/>
                          <w:bCs/>
                          <w:color w:val="auto"/>
                          <w:sz w:val="24"/>
                          <w:u w:val="single"/>
                        </w:rPr>
                        <w:t>Vendredi 27 janvier : La fête</w:t>
                      </w:r>
                    </w:p>
                    <w:p w14:paraId="0B5797FD" w14:textId="77777777" w:rsidR="00255972" w:rsidRPr="00E86668" w:rsidRDefault="00255972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</w:p>
                    <w:p w14:paraId="3A6E8367" w14:textId="36E38325" w:rsidR="00255972" w:rsidRPr="00E86668" w:rsidRDefault="00255972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E86668">
                        <w:rPr>
                          <w:rFonts w:ascii="Bookman Old Style" w:hAnsi="Bookman Old Style"/>
                          <w:color w:val="auto"/>
                          <w:sz w:val="20"/>
                          <w:szCs w:val="20"/>
                          <w:u w:val="single"/>
                        </w:rPr>
                        <w:t>18h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Apéro de clôture. Suivi du « Bal Folk » avec Claire et le Groupe « Folk You »</w:t>
                      </w:r>
                      <w:r w:rsidR="008174A1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r w:rsidR="00165C96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s</w:t>
                      </w:r>
                      <w:r w:rsidR="008174A1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alle des </w:t>
                      </w:r>
                      <w:r w:rsidR="005C4202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fêtes</w:t>
                      </w:r>
                      <w:r w:rsidR="005C4202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. Entrée 10€/pers</w:t>
                      </w:r>
                    </w:p>
                    <w:p w14:paraId="51539F52" w14:textId="1013EDC0" w:rsidR="00BE78CA" w:rsidRPr="00E86668" w:rsidRDefault="00BE78CA" w:rsidP="00255972">
                      <w:pPr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</w:p>
                    <w:p w14:paraId="6794AAE0" w14:textId="227A99C7" w:rsidR="00BE78CA" w:rsidRDefault="00BE78CA" w:rsidP="00255972">
                      <w:pPr>
                        <w:rPr>
                          <w:rFonts w:ascii="Bookman Old Style" w:hAnsi="Bookman Old Style"/>
                          <w:i/>
                          <w:iCs/>
                          <w:noProof/>
                          <w:color w:val="auto"/>
                          <w:sz w:val="20"/>
                          <w:szCs w:val="20"/>
                          <w:lang w:eastAsia="fr-FR"/>
                        </w:rPr>
                      </w:pP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  <w:u w:val="single"/>
                        </w:rPr>
                        <w:t>20h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Repas tradition </w:t>
                      </w:r>
                      <w:r w:rsidR="00923A26"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>proposé par le</w:t>
                      </w:r>
                      <w:r w:rsidRPr="00E86668">
                        <w:rPr>
                          <w:rFonts w:ascii="Bookman Old Style" w:hAnsi="Bookman Old Style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restaurant « L’étape Gourmande »</w:t>
                      </w:r>
                      <w:r w:rsidR="00E369D8" w:rsidRPr="00E86668">
                        <w:rPr>
                          <w:rFonts w:ascii="Bookman Old Style" w:hAnsi="Bookman Old Style"/>
                          <w:i/>
                          <w:iCs/>
                          <w:noProof/>
                          <w:color w:val="auto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E752C1" w:rsidRPr="00E86668">
                        <w:rPr>
                          <w:rFonts w:ascii="Bookman Old Style" w:hAnsi="Bookman Old Style"/>
                          <w:i/>
                          <w:iCs/>
                          <w:noProof/>
                          <w:color w:val="auto"/>
                          <w:sz w:val="20"/>
                          <w:szCs w:val="20"/>
                          <w:lang w:eastAsia="fr-FR"/>
                        </w:rPr>
                        <w:t>(bas du village)</w:t>
                      </w:r>
                    </w:p>
                    <w:p w14:paraId="1EB36358" w14:textId="62F6FC89" w:rsidR="00DA7185" w:rsidRPr="00E86668" w:rsidRDefault="00DA7185" w:rsidP="00255972">
                      <w:pPr>
                        <w:rPr>
                          <w:rFonts w:ascii="Calibri" w:hAnsi="Calibri"/>
                          <w:noProof/>
                          <w:color w:val="auto"/>
                          <w:sz w:val="20"/>
                          <w:szCs w:val="20"/>
                          <w:lang w:eastAsia="fr-FR"/>
                        </w:rPr>
                      </w:pPr>
                    </w:p>
                    <w:p w14:paraId="1C4DDF40" w14:textId="40E6B63C" w:rsidR="00DA7185" w:rsidRPr="00DA7185" w:rsidRDefault="00DA7185" w:rsidP="00B36CF0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noProof/>
                          <w:color w:val="auto"/>
                          <w:sz w:val="18"/>
                          <w:szCs w:val="18"/>
                          <w:lang w:eastAsia="fr-FR"/>
                        </w:rPr>
                      </w:pPr>
                      <w:r w:rsidRPr="00DA7185">
                        <w:rPr>
                          <w:rFonts w:ascii="Bookman Old Style" w:hAnsi="Bookman Old Style"/>
                          <w:b/>
                          <w:bCs/>
                          <w:noProof/>
                          <w:color w:val="auto"/>
                          <w:sz w:val="18"/>
                          <w:szCs w:val="18"/>
                          <w:lang w:eastAsia="fr-FR"/>
                        </w:rPr>
                        <w:t>Infos 0660733178</w:t>
                      </w:r>
                      <w:r w:rsidR="008174A1">
                        <w:rPr>
                          <w:rFonts w:ascii="Bookman Old Style" w:hAnsi="Bookman Old Style"/>
                          <w:b/>
                          <w:bCs/>
                          <w:noProof/>
                          <w:color w:val="auto"/>
                          <w:sz w:val="18"/>
                          <w:szCs w:val="18"/>
                          <w:lang w:eastAsia="fr-FR"/>
                        </w:rPr>
                        <w:t xml:space="preserve"> ou animation@ceillac.fr</w:t>
                      </w:r>
                    </w:p>
                    <w:p w14:paraId="3CB3CCA0" w14:textId="77777777" w:rsidR="00255972" w:rsidRPr="00255972" w:rsidRDefault="00255972" w:rsidP="00255972">
                      <w:pPr>
                        <w:pStyle w:val="Corpsdetexte1"/>
                        <w:rPr>
                          <w:color w:val="auto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C420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79BA7F" wp14:editId="05ED7569">
                <wp:simplePos x="0" y="0"/>
                <wp:positionH relativeFrom="page">
                  <wp:posOffset>6010883</wp:posOffset>
                </wp:positionH>
                <wp:positionV relativeFrom="paragraph">
                  <wp:posOffset>8738373</wp:posOffset>
                </wp:positionV>
                <wp:extent cx="1332451" cy="482379"/>
                <wp:effectExtent l="0" t="0" r="20320" b="133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451" cy="482379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35EC1" id="Rectangle 9" o:spid="_x0000_s1026" style="position:absolute;margin-left:473.3pt;margin-top:688.05pt;width:104.9pt;height:3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" strokecolor="#baad08 [1604]" strokeweight="2pt">
                <v:fill r:id="rId12" o:title="" recolor="t" rotate="t" type="frame"/>
                <w10:wrap anchorx="page"/>
              </v:rect>
            </w:pict>
          </mc:Fallback>
        </mc:AlternateContent>
      </w:r>
      <w:r w:rsidR="005C420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FDAAE" wp14:editId="14C53C64">
                <wp:simplePos x="0" y="0"/>
                <wp:positionH relativeFrom="column">
                  <wp:posOffset>79513</wp:posOffset>
                </wp:positionH>
                <wp:positionV relativeFrom="paragraph">
                  <wp:posOffset>-755374</wp:posOffset>
                </wp:positionV>
                <wp:extent cx="2878372" cy="405517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2" cy="405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42721" w14:textId="77777777" w:rsidR="005C4202" w:rsidRPr="003D75A1" w:rsidRDefault="005C4202" w:rsidP="005C4202">
                            <w:pPr>
                              <w:rPr>
                                <w:rStyle w:val="Titredulivre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75A1">
                              <w:rPr>
                                <w:rStyle w:val="Titredulivre"/>
                                <w:sz w:val="28"/>
                                <w:szCs w:val="28"/>
                                <w:u w:val="single"/>
                              </w:rPr>
                              <w:t>Du 22 au 27 janvier à Ceillac</w:t>
                            </w:r>
                          </w:p>
                          <w:p w14:paraId="7AB1FB84" w14:textId="77777777" w:rsidR="00E752C1" w:rsidRDefault="00E752C1" w:rsidP="005C4202">
                            <w:pPr>
                              <w:rPr>
                                <w:rStyle w:val="Titredulivr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FDAAE" id="Zone de texte 5" o:spid="_x0000_s1027" type="#_x0000_t202" style="position:absolute;margin-left:6.25pt;margin-top:-59.5pt;width:226.65pt;height:3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" filled="f" stroked="f" strokeweight="2pt">
                <v:textbox>
                  <w:txbxContent>
                    <w:p w14:paraId="05342721" w14:textId="77777777" w:rsidR="005C4202" w:rsidRPr="003D75A1" w:rsidRDefault="005C4202" w:rsidP="005C4202">
                      <w:pPr>
                        <w:rPr>
                          <w:rStyle w:val="Titredulivre"/>
                          <w:sz w:val="28"/>
                          <w:szCs w:val="28"/>
                          <w:u w:val="single"/>
                        </w:rPr>
                      </w:pPr>
                      <w:r w:rsidRPr="003D75A1">
                        <w:rPr>
                          <w:rStyle w:val="Titredulivre"/>
                          <w:sz w:val="28"/>
                          <w:szCs w:val="28"/>
                          <w:u w:val="single"/>
                        </w:rPr>
                        <w:t>Du 22 au 27 janvier à Ceillac</w:t>
                      </w:r>
                    </w:p>
                    <w:p w14:paraId="7AB1FB84" w14:textId="77777777" w:rsidR="00E752C1" w:rsidRDefault="00E752C1" w:rsidP="005C4202">
                      <w:pPr>
                        <w:rPr>
                          <w:rStyle w:val="Titredulivr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668">
        <w:rPr>
          <w:noProof/>
          <w:lang w:bidi="fr-FR"/>
        </w:rPr>
        <w:drawing>
          <wp:anchor distT="0" distB="0" distL="114300" distR="114300" simplePos="0" relativeHeight="251659264" behindDoc="1" locked="0" layoutInCell="1" allowOverlap="1" wp14:anchorId="1C0901B6" wp14:editId="7A760103">
            <wp:simplePos x="0" y="0"/>
            <wp:positionH relativeFrom="margin">
              <wp:align>center</wp:align>
            </wp:positionH>
            <wp:positionV relativeFrom="paragraph">
              <wp:posOffset>-927100</wp:posOffset>
            </wp:positionV>
            <wp:extent cx="7772400" cy="10677525"/>
            <wp:effectExtent l="0" t="0" r="0" b="9525"/>
            <wp:wrapNone/>
            <wp:docPr id="7" name="Image 7" descr="beaux sommets montagneux entourés de forêt et nimbés de brouill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03-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6668">
        <w:rPr>
          <w:noProof/>
          <w:lang w:bidi="fr-FR"/>
        </w:rPr>
        <mc:AlternateContent>
          <mc:Choice Requires="wpg">
            <w:drawing>
              <wp:inline distT="0" distB="0" distL="0" distR="0" wp14:anchorId="77C89952" wp14:editId="2D7607FB">
                <wp:extent cx="5778196" cy="16123423"/>
                <wp:effectExtent l="0" t="0" r="51435" b="31115"/>
                <wp:docPr id="3" name="Groupe 3" descr="bloc de tex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196" cy="16123423"/>
                          <a:chOff x="-5204379" y="-23002806"/>
                          <a:chExt cx="6537879" cy="25365006"/>
                        </a:xfrm>
                      </wpg:grpSpPr>
                      <wps:wsp>
                        <wps:cNvPr id="1" name="Zone de texte 1"/>
                        <wps:cNvSpPr txBox="1"/>
                        <wps:spPr>
                          <a:xfrm>
                            <a:off x="-5204379" y="-23002806"/>
                            <a:ext cx="6362327" cy="2384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700982" w14:textId="77777777" w:rsidR="00E86668" w:rsidRPr="005C4202" w:rsidRDefault="00E86668" w:rsidP="00E86668">
                              <w:pPr>
                                <w:pStyle w:val="Titre1"/>
                                <w:rPr>
                                  <w:sz w:val="68"/>
                                  <w:szCs w:val="68"/>
                                  <w:lang w:bidi="fr-FR"/>
                                </w:rPr>
                              </w:pPr>
                              <w:r w:rsidRPr="005C4202">
                                <w:rPr>
                                  <w:sz w:val="68"/>
                                  <w:szCs w:val="68"/>
                                  <w:lang w:bidi="fr-FR"/>
                                </w:rPr>
                                <w:t>Découvrons le Queyras</w:t>
                              </w:r>
                            </w:p>
                            <w:p w14:paraId="56298995" w14:textId="77777777" w:rsidR="00E86668" w:rsidRPr="00E369D8" w:rsidRDefault="00E86668" w:rsidP="00E86668">
                              <w:pPr>
                                <w:rPr>
                                  <w:lang w:bidi="fr-FR"/>
                                </w:rPr>
                              </w:pPr>
                            </w:p>
                            <w:p w14:paraId="128FEC4D" w14:textId="77777777" w:rsidR="00E86668" w:rsidRPr="00E369D8" w:rsidRDefault="00E86668" w:rsidP="00E86668">
                              <w:pPr>
                                <w:rPr>
                                  <w:lang w:bidi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onnecteur droit 2"/>
                        <wps:cNvCnPr/>
                        <wps:spPr>
                          <a:xfrm>
                            <a:off x="165100" y="2362200"/>
                            <a:ext cx="1168400" cy="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C89952" id="Groupe 3" o:spid="_x0000_s1028" alt="bloc de texte" style="width:455pt;height:1269.55pt;mso-position-horizontal-relative:char;mso-position-vertical-relative:line" coordorigin="-52043,-230028" coordsize="65378,253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">
                <v:shape id="Zone de texte 1" o:spid="_x0000_s1029" type="#_x0000_t202" style="position:absolute;left:-52043;top:-230028;width:63622;height:23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25700982" w14:textId="77777777" w:rsidR="00E86668" w:rsidRPr="005C4202" w:rsidRDefault="00E86668" w:rsidP="00E86668">
                        <w:pPr>
                          <w:pStyle w:val="Titre1"/>
                          <w:rPr>
                            <w:sz w:val="68"/>
                            <w:szCs w:val="68"/>
                            <w:lang w:bidi="fr-FR"/>
                          </w:rPr>
                        </w:pPr>
                        <w:r w:rsidRPr="005C4202">
                          <w:rPr>
                            <w:sz w:val="68"/>
                            <w:szCs w:val="68"/>
                            <w:lang w:bidi="fr-FR"/>
                          </w:rPr>
                          <w:t>Découvrons le Queyras</w:t>
                        </w:r>
                      </w:p>
                      <w:p w14:paraId="56298995" w14:textId="77777777" w:rsidR="00E86668" w:rsidRPr="00E369D8" w:rsidRDefault="00E86668" w:rsidP="00E86668">
                        <w:pPr>
                          <w:rPr>
                            <w:lang w:bidi="fr-FR"/>
                          </w:rPr>
                        </w:pPr>
                      </w:p>
                      <w:p w14:paraId="128FEC4D" w14:textId="77777777" w:rsidR="00E86668" w:rsidRPr="00E369D8" w:rsidRDefault="00E86668" w:rsidP="00E86668">
                        <w:pPr>
                          <w:rPr>
                            <w:lang w:bidi="fr-FR"/>
                          </w:rPr>
                        </w:pPr>
                      </w:p>
                    </w:txbxContent>
                  </v:textbox>
                </v:shape>
                <v:line id="Connecteur droit 2" o:spid="_x0000_s1030" style="position:absolute;visibility:visible;mso-wrap-style:square" from="1651,23622" to="13335,2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" strokecolor="#f9ef79 [3044]" strokeweight="4.5pt"/>
                <w10:anchorlock/>
              </v:group>
            </w:pict>
          </mc:Fallback>
        </mc:AlternateContent>
      </w:r>
      <w:r w:rsidR="000E48EC" w:rsidRPr="00E86668">
        <w:rPr>
          <w:noProof/>
          <w:sz w:val="56"/>
          <w:szCs w:val="56"/>
          <w:lang w:bidi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029DA" wp14:editId="2A7D9AD1">
                <wp:simplePos x="0" y="0"/>
                <wp:positionH relativeFrom="page">
                  <wp:align>right</wp:align>
                </wp:positionH>
                <wp:positionV relativeFrom="paragraph">
                  <wp:posOffset>9262745</wp:posOffset>
                </wp:positionV>
                <wp:extent cx="1238250" cy="67627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79115" w14:textId="3CC8BB56" w:rsidR="000E48EC" w:rsidRDefault="000E48E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29DA" id="Zone de texte 18" o:spid="_x0000_s1031" type="#_x0000_t202" style="position:absolute;margin-left:46.3pt;margin-top:729.35pt;width:97.5pt;height:53.25pt;z-index:251662336;visibility:visible;mso-wrap-style:non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" filled="f" stroked="f" strokeweight=".5pt">
                <v:textbox style="mso-fit-shape-to-text:t">
                  <w:txbxContent>
                    <w:p w14:paraId="5DE79115" w14:textId="3CC8BB56" w:rsidR="000E48EC" w:rsidRDefault="000E48EC"/>
                  </w:txbxContent>
                </v:textbox>
                <w10:wrap anchorx="page"/>
              </v:shape>
            </w:pict>
          </mc:Fallback>
        </mc:AlternateContent>
      </w:r>
    </w:p>
    <w:sectPr w:rsidR="00AC0C2B" w:rsidRPr="00561F28" w:rsidSect="001C1582">
      <w:pgSz w:w="11906" w:h="16838" w:code="9"/>
      <w:pgMar w:top="1440" w:right="1440" w:bottom="1440" w:left="14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1CEE1" w14:textId="77777777" w:rsidR="00CE4EA5" w:rsidRDefault="00CE4EA5" w:rsidP="00561F28">
      <w:pPr>
        <w:framePr w:wrap="around"/>
      </w:pPr>
      <w:r>
        <w:separator/>
      </w:r>
    </w:p>
  </w:endnote>
  <w:endnote w:type="continuationSeparator" w:id="0">
    <w:p w14:paraId="37D0F963" w14:textId="77777777" w:rsidR="00CE4EA5" w:rsidRDefault="00CE4EA5" w:rsidP="00561F28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3EF94" w14:textId="77777777" w:rsidR="00CE4EA5" w:rsidRDefault="00CE4EA5" w:rsidP="00561F28">
      <w:pPr>
        <w:framePr w:wrap="around"/>
      </w:pPr>
      <w:r>
        <w:separator/>
      </w:r>
    </w:p>
  </w:footnote>
  <w:footnote w:type="continuationSeparator" w:id="0">
    <w:p w14:paraId="38442E68" w14:textId="77777777" w:rsidR="00CE4EA5" w:rsidRDefault="00CE4EA5" w:rsidP="00561F28">
      <w:pPr>
        <w:framePr w:wrap="around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fff5d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972"/>
    <w:rsid w:val="0003557E"/>
    <w:rsid w:val="000A6505"/>
    <w:rsid w:val="000D43AE"/>
    <w:rsid w:val="000E4841"/>
    <w:rsid w:val="000E48EC"/>
    <w:rsid w:val="00114D29"/>
    <w:rsid w:val="00143E3B"/>
    <w:rsid w:val="00153916"/>
    <w:rsid w:val="00165C96"/>
    <w:rsid w:val="001C1582"/>
    <w:rsid w:val="001C3D1F"/>
    <w:rsid w:val="001E4A68"/>
    <w:rsid w:val="0020439D"/>
    <w:rsid w:val="00254255"/>
    <w:rsid w:val="00255972"/>
    <w:rsid w:val="00283E9B"/>
    <w:rsid w:val="002952BE"/>
    <w:rsid w:val="002A6287"/>
    <w:rsid w:val="002B7368"/>
    <w:rsid w:val="002C35A4"/>
    <w:rsid w:val="002C6662"/>
    <w:rsid w:val="002E0112"/>
    <w:rsid w:val="00346E56"/>
    <w:rsid w:val="003671A6"/>
    <w:rsid w:val="003700D4"/>
    <w:rsid w:val="003D75A1"/>
    <w:rsid w:val="003D7FD6"/>
    <w:rsid w:val="00402B0F"/>
    <w:rsid w:val="0044003F"/>
    <w:rsid w:val="00467D46"/>
    <w:rsid w:val="004A79BD"/>
    <w:rsid w:val="004D33AE"/>
    <w:rsid w:val="004D62C2"/>
    <w:rsid w:val="005248CE"/>
    <w:rsid w:val="00561F28"/>
    <w:rsid w:val="005B20D5"/>
    <w:rsid w:val="005C4202"/>
    <w:rsid w:val="00640E8B"/>
    <w:rsid w:val="006779D6"/>
    <w:rsid w:val="006816A2"/>
    <w:rsid w:val="006937F8"/>
    <w:rsid w:val="0069620A"/>
    <w:rsid w:val="006A4472"/>
    <w:rsid w:val="006D3D69"/>
    <w:rsid w:val="006D4ADE"/>
    <w:rsid w:val="006D7548"/>
    <w:rsid w:val="00717106"/>
    <w:rsid w:val="00730292"/>
    <w:rsid w:val="007A7A7C"/>
    <w:rsid w:val="008057EC"/>
    <w:rsid w:val="00815601"/>
    <w:rsid w:val="008174A1"/>
    <w:rsid w:val="00825BAB"/>
    <w:rsid w:val="00837A84"/>
    <w:rsid w:val="008550E5"/>
    <w:rsid w:val="00860DF9"/>
    <w:rsid w:val="0088720D"/>
    <w:rsid w:val="008E2B24"/>
    <w:rsid w:val="00923A26"/>
    <w:rsid w:val="0092724E"/>
    <w:rsid w:val="009577AC"/>
    <w:rsid w:val="009F6118"/>
    <w:rsid w:val="00A21ECD"/>
    <w:rsid w:val="00A22B06"/>
    <w:rsid w:val="00A42BD0"/>
    <w:rsid w:val="00A81D7F"/>
    <w:rsid w:val="00AC0C2B"/>
    <w:rsid w:val="00AF0210"/>
    <w:rsid w:val="00AF15F6"/>
    <w:rsid w:val="00B231A1"/>
    <w:rsid w:val="00B36CF0"/>
    <w:rsid w:val="00B9020F"/>
    <w:rsid w:val="00BE78CA"/>
    <w:rsid w:val="00BF6038"/>
    <w:rsid w:val="00C3361F"/>
    <w:rsid w:val="00CE4EA5"/>
    <w:rsid w:val="00D07269"/>
    <w:rsid w:val="00D31A78"/>
    <w:rsid w:val="00D5291D"/>
    <w:rsid w:val="00D70F27"/>
    <w:rsid w:val="00DA7185"/>
    <w:rsid w:val="00DB602A"/>
    <w:rsid w:val="00DC0EC9"/>
    <w:rsid w:val="00DC7A3C"/>
    <w:rsid w:val="00E369D8"/>
    <w:rsid w:val="00E752C1"/>
    <w:rsid w:val="00E86668"/>
    <w:rsid w:val="00EB68F1"/>
    <w:rsid w:val="00F0181C"/>
    <w:rsid w:val="00FA2AC1"/>
    <w:rsid w:val="00FC1AB3"/>
    <w:rsid w:val="00FC3465"/>
    <w:rsid w:val="00FF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f5d6"/>
    </o:shapedefaults>
    <o:shapelayout v:ext="edit">
      <o:idmap v:ext="edit" data="1"/>
    </o:shapelayout>
  </w:shapeDefaults>
  <w:decimalSymbol w:val=","/>
  <w:listSeparator w:val=";"/>
  <w14:docId w14:val="7BC2215D"/>
  <w15:docId w15:val="{1B82CCA6-730D-471F-A3D9-8223DD14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1F28"/>
    <w:pPr>
      <w:framePr w:hSpace="180" w:wrap="around" w:vAnchor="page" w:hAnchor="margin" w:xAlign="center" w:y="601"/>
    </w:pPr>
    <w:rPr>
      <w:rFonts w:asciiTheme="minorHAnsi" w:hAnsiTheme="minorHAnsi"/>
      <w:color w:val="023133" w:themeColor="text2"/>
      <w:sz w:val="32"/>
      <w:szCs w:val="24"/>
    </w:rPr>
  </w:style>
  <w:style w:type="paragraph" w:styleId="Titre1">
    <w:name w:val="heading 1"/>
    <w:basedOn w:val="Normal"/>
    <w:next w:val="Normal"/>
    <w:qFormat/>
    <w:rsid w:val="00FC3465"/>
    <w:pPr>
      <w:framePr w:wrap="around"/>
      <w:spacing w:before="240"/>
      <w:outlineLvl w:val="0"/>
    </w:pPr>
    <w:rPr>
      <w:rFonts w:asciiTheme="majorHAnsi" w:hAnsiTheme="majorHAnsi"/>
      <w:b/>
      <w:color w:val="FAF28D" w:themeColor="accent1"/>
      <w:sz w:val="100"/>
      <w:szCs w:val="130"/>
    </w:rPr>
  </w:style>
  <w:style w:type="paragraph" w:styleId="Titre2">
    <w:name w:val="heading 2"/>
    <w:basedOn w:val="Normal"/>
    <w:next w:val="Normal"/>
    <w:qFormat/>
    <w:rsid w:val="00EB68F1"/>
    <w:pPr>
      <w:framePr w:wrap="around"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AC0C2B"/>
    <w:pPr>
      <w:framePr w:wrap="around"/>
      <w:outlineLvl w:val="2"/>
    </w:pPr>
    <w:rPr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AC0C2B"/>
    <w:pPr>
      <w:framePr w:wrap="around"/>
    </w:pPr>
    <w:rPr>
      <w:rFonts w:ascii="Tahoma" w:hAnsi="Tahoma" w:cs="Tahoma"/>
      <w:sz w:val="16"/>
      <w:szCs w:val="16"/>
    </w:rPr>
  </w:style>
  <w:style w:type="paragraph" w:customStyle="1" w:styleId="Corpsdetexte1">
    <w:name w:val="Corps de texte 1"/>
    <w:basedOn w:val="Normal"/>
    <w:qFormat/>
    <w:rsid w:val="00EB68F1"/>
    <w:pPr>
      <w:framePr w:hSpace="0" w:wrap="auto" w:vAnchor="margin" w:hAnchor="text" w:xAlign="left" w:yAlign="inline"/>
      <w:spacing w:after="120" w:line="360" w:lineRule="auto"/>
      <w:jc w:val="right"/>
    </w:pPr>
    <w:rPr>
      <w:b/>
      <w:sz w:val="28"/>
    </w:rPr>
  </w:style>
  <w:style w:type="paragraph" w:customStyle="1" w:styleId="sponsorispar">
    <w:name w:val="sponsorisé par"/>
    <w:basedOn w:val="Corpsdetexte1"/>
    <w:qFormat/>
    <w:rsid w:val="004D33AE"/>
    <w:pPr>
      <w:spacing w:line="240" w:lineRule="auto"/>
    </w:pPr>
    <w:rPr>
      <w:color w:val="FAF28D" w:themeColor="accent1"/>
    </w:rPr>
  </w:style>
  <w:style w:type="character" w:styleId="Textedelespacerserv">
    <w:name w:val="Placeholder Text"/>
    <w:basedOn w:val="Policepardfaut"/>
    <w:uiPriority w:val="99"/>
    <w:semiHidden/>
    <w:rsid w:val="00AF15F6"/>
    <w:rPr>
      <w:color w:val="808080"/>
    </w:rPr>
  </w:style>
  <w:style w:type="paragraph" w:styleId="En-tte">
    <w:name w:val="header"/>
    <w:basedOn w:val="Normal"/>
    <w:link w:val="En-tteCar"/>
    <w:unhideWhenUsed/>
    <w:rsid w:val="00815601"/>
    <w:pPr>
      <w:framePr w:wrap="around"/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815601"/>
    <w:rPr>
      <w:rFonts w:ascii="Trebuchet MS" w:hAnsi="Trebuchet MS"/>
      <w:color w:val="704300"/>
      <w:sz w:val="24"/>
      <w:szCs w:val="24"/>
    </w:rPr>
  </w:style>
  <w:style w:type="paragraph" w:styleId="Pieddepage">
    <w:name w:val="footer"/>
    <w:basedOn w:val="Normal"/>
    <w:link w:val="PieddepageCar"/>
    <w:unhideWhenUsed/>
    <w:rsid w:val="00815601"/>
    <w:pPr>
      <w:framePr w:wrap="around"/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815601"/>
    <w:rPr>
      <w:rFonts w:ascii="Trebuchet MS" w:hAnsi="Trebuchet MS"/>
      <w:color w:val="704300"/>
      <w:sz w:val="24"/>
      <w:szCs w:val="24"/>
    </w:rPr>
  </w:style>
  <w:style w:type="table" w:styleId="Grilledutableau">
    <w:name w:val="Table Grid"/>
    <w:basedOn w:val="TableauNormal"/>
    <w:rsid w:val="00561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E78CA"/>
    <w:pPr>
      <w:framePr w:wrap="around"/>
      <w:ind w:left="720"/>
      <w:contextualSpacing/>
    </w:pPr>
  </w:style>
  <w:style w:type="character" w:styleId="Titredulivre">
    <w:name w:val="Book Title"/>
    <w:basedOn w:val="Policepardfaut"/>
    <w:uiPriority w:val="33"/>
    <w:qFormat/>
    <w:rsid w:val="0020439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Microsoft\Templates\Prospectus%20Journ&#233;e%20de%20la%20Terre.dotx" TargetMode="External"/></Relationships>
</file>

<file path=word/theme/theme1.xml><?xml version="1.0" encoding="utf-8"?>
<a:theme xmlns:a="http://schemas.openxmlformats.org/drawingml/2006/main" name="Office Theme">
  <a:themeElements>
    <a:clrScheme name="Custom 37">
      <a:dk1>
        <a:sysClr val="windowText" lastClr="000000"/>
      </a:dk1>
      <a:lt1>
        <a:sysClr val="window" lastClr="FFFFFF"/>
      </a:lt1>
      <a:dk2>
        <a:srgbClr val="023133"/>
      </a:dk2>
      <a:lt2>
        <a:srgbClr val="F2F2F2"/>
      </a:lt2>
      <a:accent1>
        <a:srgbClr val="FAF28D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25">
      <a:majorFont>
        <a:latin typeface="Century Gothic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4DCC6-F679-45A8-945F-A4CF48DD1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Journée de la Terre.dotx</Template>
  <TotalTime>157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cp:lastPrinted>2023-01-10T10:17:00Z</cp:lastPrinted>
  <dcterms:created xsi:type="dcterms:W3CDTF">2022-10-26T07:16:00Z</dcterms:created>
  <dcterms:modified xsi:type="dcterms:W3CDTF">2023-01-10T10:17:00Z</dcterms:modified>
</cp:coreProperties>
</file>